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667" w:rsidRPr="00D43667" w:rsidRDefault="00D43667" w:rsidP="00D43667">
      <w:pPr>
        <w:jc w:val="center"/>
        <w:rPr>
          <w:rFonts w:ascii="Times New Roman" w:hAnsi="Times New Roman"/>
          <w:b/>
          <w:sz w:val="28"/>
          <w:szCs w:val="28"/>
        </w:rPr>
      </w:pPr>
      <w:r w:rsidRPr="00D43667">
        <w:rPr>
          <w:rFonts w:ascii="Times New Roman" w:hAnsi="Times New Roman"/>
          <w:b/>
          <w:sz w:val="28"/>
          <w:szCs w:val="28"/>
        </w:rPr>
        <w:t>CỘNG HÒA XÃ HỘI CHỦ NGHĨA VIỆT NAM</w:t>
      </w:r>
    </w:p>
    <w:p w:rsidR="00D43667" w:rsidRDefault="00D43667" w:rsidP="00D43667">
      <w:pPr>
        <w:jc w:val="center"/>
        <w:rPr>
          <w:rFonts w:ascii="Times New Roman" w:hAnsi="Times New Roman"/>
          <w:b/>
          <w:sz w:val="28"/>
          <w:szCs w:val="28"/>
        </w:rPr>
      </w:pPr>
      <w:r w:rsidRPr="00D43667">
        <w:rPr>
          <w:rFonts w:ascii="Times New Roman" w:hAnsi="Times New Roman"/>
          <w:b/>
          <w:sz w:val="28"/>
          <w:szCs w:val="28"/>
        </w:rPr>
        <w:t xml:space="preserve">  Độc lập - Tự do - Hạnh phúc</w:t>
      </w:r>
    </w:p>
    <w:p w:rsidR="0090410E" w:rsidRPr="00D630AD" w:rsidRDefault="00D43667" w:rsidP="00D43667">
      <w:pPr>
        <w:spacing w:before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401575" wp14:editId="6A840D28">
                <wp:simplePos x="0" y="0"/>
                <wp:positionH relativeFrom="column">
                  <wp:posOffset>1940230</wp:posOffset>
                </wp:positionH>
                <wp:positionV relativeFrom="paragraph">
                  <wp:posOffset>19050</wp:posOffset>
                </wp:positionV>
                <wp:extent cx="2136038" cy="0"/>
                <wp:effectExtent l="0" t="0" r="1714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60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84BD4A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75pt,1.5pt" to="320.9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" strokecolor="black [3040]"/>
            </w:pict>
          </mc:Fallback>
        </mc:AlternateContent>
      </w:r>
      <w:r w:rsidR="009D7BC6" w:rsidRPr="00D630AD">
        <w:rPr>
          <w:rFonts w:ascii="Times New Roman" w:hAnsi="Times New Roman"/>
          <w:b/>
          <w:sz w:val="28"/>
          <w:szCs w:val="28"/>
        </w:rPr>
        <w:t>PHIẾU</w:t>
      </w:r>
      <w:r w:rsidR="00412A67" w:rsidRPr="00D630AD">
        <w:rPr>
          <w:rFonts w:ascii="Times New Roman" w:hAnsi="Times New Roman"/>
          <w:b/>
          <w:sz w:val="28"/>
          <w:szCs w:val="28"/>
        </w:rPr>
        <w:t xml:space="preserve"> ĐĂNG KÝ THAM GIA</w:t>
      </w:r>
      <w:r w:rsidR="00AA450C" w:rsidRPr="00D630AD">
        <w:rPr>
          <w:rFonts w:ascii="Times New Roman" w:hAnsi="Times New Roman"/>
          <w:b/>
          <w:sz w:val="28"/>
          <w:szCs w:val="28"/>
        </w:rPr>
        <w:t xml:space="preserve"> KHÓA ĐÀO TẠO</w:t>
      </w:r>
    </w:p>
    <w:p w:rsidR="00D630AD" w:rsidRPr="00B465DF" w:rsidRDefault="0066173E" w:rsidP="00E21D68">
      <w:pPr>
        <w:spacing w:after="120"/>
        <w:jc w:val="center"/>
        <w:rPr>
          <w:rFonts w:ascii="Times New Roman" w:hAnsi="Times New Roman"/>
          <w:i/>
          <w:sz w:val="26"/>
          <w:szCs w:val="26"/>
        </w:rPr>
      </w:pPr>
      <w:r w:rsidRPr="00B465DF">
        <w:rPr>
          <w:rFonts w:ascii="Times New Roman" w:hAnsi="Times New Roman"/>
          <w:i/>
          <w:sz w:val="26"/>
          <w:szCs w:val="26"/>
        </w:rPr>
        <w:t>(Dành cho các doanh nghiệp nhỏ và vừa)</w:t>
      </w:r>
    </w:p>
    <w:p w:rsidR="005104C3" w:rsidRPr="00B465DF" w:rsidRDefault="00D630AD" w:rsidP="00E21D68">
      <w:pPr>
        <w:spacing w:before="360"/>
        <w:jc w:val="center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Kính gửi: Trung tâm Xúc tiến đầu tư</w:t>
      </w:r>
      <w:r w:rsidR="008D7BF6" w:rsidRPr="00B465DF">
        <w:rPr>
          <w:rFonts w:ascii="Times New Roman" w:hAnsi="Times New Roman"/>
          <w:sz w:val="26"/>
          <w:szCs w:val="26"/>
        </w:rPr>
        <w:t>, Hỗ trợ doanh nghiệp</w:t>
      </w:r>
      <w:r w:rsidRPr="00B465DF">
        <w:rPr>
          <w:rFonts w:ascii="Times New Roman" w:hAnsi="Times New Roman"/>
          <w:sz w:val="26"/>
          <w:szCs w:val="26"/>
        </w:rPr>
        <w:t xml:space="preserve"> và </w:t>
      </w:r>
    </w:p>
    <w:p w:rsidR="0090410E" w:rsidRPr="00B465DF" w:rsidRDefault="00955AB0" w:rsidP="00E21D68">
      <w:pPr>
        <w:spacing w:after="360"/>
        <w:jc w:val="center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Dịch vụ tài chính -</w:t>
      </w:r>
      <w:r w:rsidR="006514C2" w:rsidRPr="00B465DF">
        <w:rPr>
          <w:rFonts w:ascii="Times New Roman" w:hAnsi="Times New Roman"/>
          <w:sz w:val="26"/>
          <w:szCs w:val="26"/>
        </w:rPr>
        <w:t xml:space="preserve"> Sở Tài chính tỉnh Vĩnh Long.</w:t>
      </w:r>
    </w:p>
    <w:p w:rsidR="00567AD6" w:rsidRPr="00B465DF" w:rsidRDefault="00567AD6" w:rsidP="00E21D68">
      <w:pPr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1. T</w:t>
      </w:r>
      <w:r w:rsidR="00015E32" w:rsidRPr="00B465DF">
        <w:rPr>
          <w:rFonts w:ascii="Times New Roman" w:hAnsi="Times New Roman"/>
          <w:sz w:val="26"/>
          <w:szCs w:val="26"/>
        </w:rPr>
        <w:t>hông tin chung về doanh nghiệp</w:t>
      </w:r>
    </w:p>
    <w:p w:rsidR="00567AD6" w:rsidRPr="00B465DF" w:rsidRDefault="00567AD6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Tên doanh nghiệp:</w:t>
      </w:r>
      <w:r w:rsidRPr="00B465DF">
        <w:rPr>
          <w:rFonts w:ascii="Times New Roman" w:hAnsi="Times New Roman"/>
          <w:sz w:val="26"/>
          <w:szCs w:val="26"/>
        </w:rPr>
        <w:tab/>
      </w:r>
    </w:p>
    <w:p w:rsidR="00567AD6" w:rsidRPr="00B465DF" w:rsidRDefault="00567AD6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Mã số doanh nghiệp</w:t>
      </w:r>
      <w:r w:rsidR="0091259F" w:rsidRPr="00B465DF">
        <w:rPr>
          <w:rFonts w:ascii="Times New Roman" w:hAnsi="Times New Roman"/>
          <w:sz w:val="26"/>
          <w:szCs w:val="26"/>
        </w:rPr>
        <w:t>/</w:t>
      </w:r>
      <w:r w:rsidRPr="00B465DF">
        <w:rPr>
          <w:rFonts w:ascii="Times New Roman" w:hAnsi="Times New Roman"/>
          <w:sz w:val="26"/>
          <w:szCs w:val="26"/>
        </w:rPr>
        <w:t>Mã số thuế:</w:t>
      </w:r>
      <w:r w:rsidRPr="00B465DF">
        <w:rPr>
          <w:rFonts w:ascii="Times New Roman" w:hAnsi="Times New Roman"/>
          <w:sz w:val="26"/>
          <w:szCs w:val="26"/>
        </w:rPr>
        <w:tab/>
      </w:r>
    </w:p>
    <w:p w:rsidR="00567AD6" w:rsidRPr="00B465DF" w:rsidRDefault="00567AD6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Loại hình doanh nghiệp:</w:t>
      </w:r>
      <w:r w:rsidRPr="00B465DF">
        <w:rPr>
          <w:rFonts w:ascii="Times New Roman" w:hAnsi="Times New Roman"/>
          <w:sz w:val="26"/>
          <w:szCs w:val="26"/>
        </w:rPr>
        <w:tab/>
      </w:r>
    </w:p>
    <w:p w:rsidR="00567AD6" w:rsidRPr="00B465DF" w:rsidRDefault="00567AD6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Địa chỉ trụ sở chính:</w:t>
      </w:r>
      <w:r w:rsidRPr="00B465DF">
        <w:rPr>
          <w:rFonts w:ascii="Times New Roman" w:hAnsi="Times New Roman"/>
          <w:sz w:val="26"/>
          <w:szCs w:val="26"/>
        </w:rPr>
        <w:tab/>
      </w:r>
    </w:p>
    <w:p w:rsidR="00567AD6" w:rsidRPr="00B465DF" w:rsidRDefault="00A27F73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Xã/phường</w:t>
      </w:r>
      <w:r w:rsidR="00567AD6" w:rsidRPr="00B465DF">
        <w:rPr>
          <w:rFonts w:ascii="Times New Roman" w:hAnsi="Times New Roman"/>
          <w:sz w:val="26"/>
          <w:szCs w:val="26"/>
        </w:rPr>
        <w:t>:</w:t>
      </w:r>
      <w:r w:rsidR="00567AD6" w:rsidRPr="00B465DF">
        <w:rPr>
          <w:rFonts w:ascii="Times New Roman" w:hAnsi="Times New Roman"/>
          <w:sz w:val="26"/>
          <w:szCs w:val="26"/>
        </w:rPr>
        <w:tab/>
        <w:t>Tỉnh/thành phố:……………...</w:t>
      </w:r>
    </w:p>
    <w:p w:rsidR="00567AD6" w:rsidRPr="00B465DF" w:rsidRDefault="00DF5380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Điện thoại:</w:t>
      </w:r>
      <w:r w:rsidRPr="00B465DF">
        <w:rPr>
          <w:rFonts w:ascii="Times New Roman" w:hAnsi="Times New Roman"/>
          <w:sz w:val="26"/>
          <w:szCs w:val="26"/>
        </w:rPr>
        <w:tab/>
      </w:r>
      <w:r w:rsidR="00567AD6" w:rsidRPr="00B465DF">
        <w:rPr>
          <w:rFonts w:ascii="Times New Roman" w:hAnsi="Times New Roman"/>
          <w:sz w:val="26"/>
          <w:szCs w:val="26"/>
        </w:rPr>
        <w:t xml:space="preserve">Fax: </w:t>
      </w:r>
      <w:r w:rsidRPr="00B465DF">
        <w:rPr>
          <w:rFonts w:ascii="Times New Roman" w:hAnsi="Times New Roman"/>
          <w:sz w:val="26"/>
          <w:szCs w:val="26"/>
        </w:rPr>
        <w:t>………………Email:……………………………</w:t>
      </w:r>
    </w:p>
    <w:p w:rsidR="000E5630" w:rsidRPr="00B465DF" w:rsidRDefault="000E5630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2. Thông tin xác định doanh nghiệp do phụ nữ làm chủ:</w:t>
      </w:r>
    </w:p>
    <w:p w:rsidR="000E5630" w:rsidRPr="00B465DF" w:rsidRDefault="000E5630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 xml:space="preserve">Có vốn điều lệ do một hoặc nhiều phụ nữ sở hữu từ 51% trở lên: </w:t>
      </w:r>
    </w:p>
    <w:p w:rsidR="000E5630" w:rsidRPr="00B465DF" w:rsidRDefault="000E5630" w:rsidP="00E21D68">
      <w:pPr>
        <w:tabs>
          <w:tab w:val="right" w:leader="dot" w:pos="9072"/>
        </w:tabs>
        <w:spacing w:before="120" w:after="120"/>
        <w:jc w:val="center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sym w:font="Wingdings" w:char="F0A8"/>
      </w:r>
      <w:r w:rsidRPr="00B465DF">
        <w:rPr>
          <w:rFonts w:ascii="Times New Roman" w:hAnsi="Times New Roman"/>
          <w:sz w:val="26"/>
          <w:szCs w:val="26"/>
        </w:rPr>
        <w:t xml:space="preserve"> Có                         </w:t>
      </w:r>
      <w:r w:rsidRPr="00B465DF">
        <w:rPr>
          <w:rFonts w:ascii="Times New Roman" w:hAnsi="Times New Roman"/>
          <w:sz w:val="26"/>
          <w:szCs w:val="26"/>
        </w:rPr>
        <w:sym w:font="Wingdings" w:char="F0A8"/>
      </w:r>
      <w:r w:rsidRPr="00B465DF">
        <w:rPr>
          <w:rFonts w:ascii="Times New Roman" w:hAnsi="Times New Roman"/>
          <w:sz w:val="26"/>
          <w:szCs w:val="26"/>
        </w:rPr>
        <w:t xml:space="preserve"> Không </w:t>
      </w:r>
    </w:p>
    <w:p w:rsidR="000E5630" w:rsidRPr="00B465DF" w:rsidRDefault="000E5630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Tên người quản lý điều hành doanh nghiệp:</w:t>
      </w:r>
      <w:r w:rsidRPr="00B465DF">
        <w:rPr>
          <w:rFonts w:ascii="Times New Roman" w:hAnsi="Times New Roman"/>
          <w:sz w:val="26"/>
          <w:szCs w:val="26"/>
        </w:rPr>
        <w:tab/>
      </w:r>
    </w:p>
    <w:p w:rsidR="000E5630" w:rsidRPr="00B465DF" w:rsidRDefault="000E5630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3. Thông tin về tiêu chí xác định quy mô doanh nghiệp:</w:t>
      </w:r>
    </w:p>
    <w:p w:rsidR="000E5630" w:rsidRPr="00B465DF" w:rsidRDefault="000E5630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Lĩnh vực sản xuất, kinh doanh chính:</w:t>
      </w:r>
      <w:r w:rsidRPr="00B465DF">
        <w:rPr>
          <w:rFonts w:ascii="Times New Roman" w:hAnsi="Times New Roman"/>
          <w:sz w:val="26"/>
          <w:szCs w:val="26"/>
        </w:rPr>
        <w:tab/>
      </w:r>
    </w:p>
    <w:p w:rsidR="000E5630" w:rsidRPr="00B465DF" w:rsidRDefault="000E5630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Số lao động tham gia bảo hiểm xã hội bình quân năm:</w:t>
      </w:r>
      <w:r w:rsidRPr="00B465DF">
        <w:rPr>
          <w:rFonts w:ascii="Times New Roman" w:hAnsi="Times New Roman"/>
          <w:sz w:val="26"/>
          <w:szCs w:val="26"/>
        </w:rPr>
        <w:tab/>
      </w:r>
    </w:p>
    <w:p w:rsidR="000E5630" w:rsidRPr="00B465DF" w:rsidRDefault="000E5630" w:rsidP="00E21D68">
      <w:pPr>
        <w:tabs>
          <w:tab w:val="right" w:leader="dot" w:pos="6096"/>
        </w:tabs>
        <w:spacing w:before="120" w:after="120"/>
        <w:jc w:val="both"/>
        <w:rPr>
          <w:rFonts w:ascii="Times New Roman" w:hAnsi="Times New Roman"/>
          <w:i/>
          <w:sz w:val="26"/>
          <w:szCs w:val="26"/>
        </w:rPr>
      </w:pPr>
      <w:r w:rsidRPr="00B465DF">
        <w:rPr>
          <w:rFonts w:ascii="Times New Roman" w:hAnsi="Times New Roman"/>
          <w:i/>
          <w:sz w:val="26"/>
          <w:szCs w:val="26"/>
        </w:rPr>
        <w:t>Trong đó, số lao động nữ:</w:t>
      </w:r>
      <w:r w:rsidRPr="00B465DF">
        <w:rPr>
          <w:rFonts w:ascii="Times New Roman" w:hAnsi="Times New Roman"/>
          <w:i/>
          <w:sz w:val="26"/>
          <w:szCs w:val="26"/>
        </w:rPr>
        <w:tab/>
      </w:r>
    </w:p>
    <w:p w:rsidR="000E5630" w:rsidRPr="00B465DF" w:rsidRDefault="000E5630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Tổng nguồn vốn năm trước liền kề:</w:t>
      </w:r>
      <w:r w:rsidRPr="00B465DF">
        <w:rPr>
          <w:rFonts w:ascii="Times New Roman" w:hAnsi="Times New Roman"/>
          <w:sz w:val="26"/>
          <w:szCs w:val="26"/>
        </w:rPr>
        <w:tab/>
      </w:r>
    </w:p>
    <w:p w:rsidR="000E5630" w:rsidRPr="00B465DF" w:rsidRDefault="000E5630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Tổng doanh thu năm trước liền kề</w:t>
      </w:r>
      <w:r w:rsidRPr="00B465DF">
        <w:rPr>
          <w:rFonts w:ascii="Times New Roman" w:hAnsi="Times New Roman"/>
          <w:sz w:val="26"/>
          <w:szCs w:val="26"/>
        </w:rPr>
        <w:tab/>
      </w:r>
    </w:p>
    <w:p w:rsidR="000E5630" w:rsidRPr="00B465DF" w:rsidRDefault="000E5630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 xml:space="preserve">4. Doanh nghiệp tự xác định thuộc quy mô (tích X vào ô tương ứng): </w:t>
      </w:r>
    </w:p>
    <w:p w:rsidR="000E5630" w:rsidRPr="00B465DF" w:rsidRDefault="000E5630" w:rsidP="00E21D68">
      <w:pPr>
        <w:tabs>
          <w:tab w:val="right" w:leader="dot" w:pos="9072"/>
        </w:tabs>
        <w:spacing w:before="120" w:after="120"/>
        <w:jc w:val="center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sym w:font="Wingdings" w:char="F0A8"/>
      </w:r>
      <w:r w:rsidRPr="00B465DF">
        <w:rPr>
          <w:rFonts w:ascii="Times New Roman" w:hAnsi="Times New Roman"/>
          <w:sz w:val="26"/>
          <w:szCs w:val="26"/>
        </w:rPr>
        <w:t xml:space="preserve"> Doanh nghiệp siêu nhỏ         </w:t>
      </w:r>
      <w:r w:rsidRPr="00B465DF">
        <w:rPr>
          <w:rFonts w:ascii="Times New Roman" w:hAnsi="Times New Roman"/>
          <w:sz w:val="26"/>
          <w:szCs w:val="26"/>
        </w:rPr>
        <w:sym w:font="Wingdings" w:char="F0A8"/>
      </w:r>
      <w:r w:rsidRPr="00B465DF">
        <w:rPr>
          <w:rFonts w:ascii="Times New Roman" w:hAnsi="Times New Roman"/>
          <w:sz w:val="26"/>
          <w:szCs w:val="26"/>
        </w:rPr>
        <w:t xml:space="preserve"> Doanh nghiệp nhỏ         </w:t>
      </w:r>
      <w:r w:rsidRPr="00B465DF">
        <w:rPr>
          <w:rFonts w:ascii="Times New Roman" w:hAnsi="Times New Roman"/>
          <w:sz w:val="26"/>
          <w:szCs w:val="26"/>
        </w:rPr>
        <w:sym w:font="Wingdings" w:char="F0A8"/>
      </w:r>
      <w:r w:rsidRPr="00B465DF">
        <w:rPr>
          <w:rFonts w:ascii="Times New Roman" w:hAnsi="Times New Roman"/>
          <w:sz w:val="26"/>
          <w:szCs w:val="26"/>
        </w:rPr>
        <w:t xml:space="preserve"> Doanh nghiệp vừa</w:t>
      </w:r>
    </w:p>
    <w:p w:rsidR="002A36F7" w:rsidRPr="0070717C" w:rsidRDefault="007A3DC8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5</w:t>
      </w:r>
      <w:r w:rsidR="00567AD6" w:rsidRPr="00B465DF">
        <w:rPr>
          <w:rFonts w:ascii="Times New Roman" w:hAnsi="Times New Roman"/>
          <w:sz w:val="26"/>
          <w:szCs w:val="26"/>
        </w:rPr>
        <w:t>. Danh sác</w:t>
      </w:r>
      <w:r w:rsidR="00F6544E" w:rsidRPr="00B465DF">
        <w:rPr>
          <w:rFonts w:ascii="Times New Roman" w:hAnsi="Times New Roman"/>
          <w:sz w:val="26"/>
          <w:szCs w:val="26"/>
        </w:rPr>
        <w:t>h đăng ký tham gia khóa đào tạo</w:t>
      </w:r>
      <w:r w:rsidR="00B465DF" w:rsidRPr="00B465DF">
        <w:rPr>
          <w:rFonts w:ascii="Times New Roman" w:hAnsi="Times New Roman"/>
          <w:sz w:val="26"/>
          <w:szCs w:val="26"/>
        </w:rPr>
        <w:t xml:space="preserve"> </w:t>
      </w:r>
      <w:r w:rsidR="0070717C" w:rsidRPr="0070717C">
        <w:rPr>
          <w:rFonts w:ascii="Times New Roman" w:hAnsi="Times New Roman"/>
          <w:bCs/>
          <w:sz w:val="26"/>
          <w:szCs w:val="26"/>
        </w:rPr>
        <w:t>Khởi sự kinh doanh với chuyên đề: Cập nhật các kiến th</w:t>
      </w:r>
      <w:bookmarkStart w:id="0" w:name="_GoBack"/>
      <w:bookmarkEnd w:id="0"/>
      <w:r w:rsidR="0070717C" w:rsidRPr="0070717C">
        <w:rPr>
          <w:rFonts w:ascii="Times New Roman" w:hAnsi="Times New Roman"/>
          <w:bCs/>
          <w:sz w:val="26"/>
          <w:szCs w:val="26"/>
        </w:rPr>
        <w:t>ức mới về kế toán cho doanh nghiệp</w:t>
      </w:r>
    </w:p>
    <w:tbl>
      <w:tblPr>
        <w:tblStyle w:val="TableGrid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850"/>
        <w:gridCol w:w="851"/>
        <w:gridCol w:w="1559"/>
        <w:gridCol w:w="1276"/>
        <w:gridCol w:w="2835"/>
      </w:tblGrid>
      <w:tr w:rsidR="00270A1A" w:rsidRPr="00B465DF" w:rsidTr="008A0783">
        <w:trPr>
          <w:trHeight w:val="624"/>
        </w:trPr>
        <w:tc>
          <w:tcPr>
            <w:tcW w:w="568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b/>
                <w:spacing w:val="-8"/>
                <w:sz w:val="26"/>
                <w:szCs w:val="26"/>
              </w:rPr>
            </w:pPr>
            <w:r w:rsidRPr="00B465DF">
              <w:rPr>
                <w:rFonts w:ascii="Times New Roman" w:hAnsi="Times New Roman"/>
                <w:b/>
                <w:spacing w:val="-8"/>
                <w:sz w:val="26"/>
                <w:szCs w:val="26"/>
              </w:rPr>
              <w:t>TT</w:t>
            </w:r>
          </w:p>
        </w:tc>
        <w:tc>
          <w:tcPr>
            <w:tcW w:w="1843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b/>
                <w:spacing w:val="-8"/>
                <w:sz w:val="26"/>
                <w:szCs w:val="26"/>
              </w:rPr>
            </w:pPr>
            <w:r w:rsidRPr="00B465DF">
              <w:rPr>
                <w:rFonts w:ascii="Times New Roman" w:hAnsi="Times New Roman"/>
                <w:b/>
                <w:spacing w:val="-8"/>
                <w:sz w:val="26"/>
                <w:szCs w:val="26"/>
              </w:rPr>
              <w:t>Họ và tên</w:t>
            </w:r>
          </w:p>
        </w:tc>
        <w:tc>
          <w:tcPr>
            <w:tcW w:w="850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b/>
                <w:spacing w:val="-8"/>
                <w:sz w:val="26"/>
                <w:szCs w:val="26"/>
              </w:rPr>
            </w:pPr>
            <w:r w:rsidRPr="00B465DF">
              <w:rPr>
                <w:rFonts w:ascii="Times New Roman" w:hAnsi="Times New Roman"/>
                <w:b/>
                <w:spacing w:val="-8"/>
                <w:sz w:val="26"/>
                <w:szCs w:val="26"/>
              </w:rPr>
              <w:t>Giới tính</w:t>
            </w:r>
          </w:p>
        </w:tc>
        <w:tc>
          <w:tcPr>
            <w:tcW w:w="851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b/>
                <w:spacing w:val="-8"/>
                <w:sz w:val="26"/>
                <w:szCs w:val="26"/>
              </w:rPr>
            </w:pPr>
            <w:r w:rsidRPr="00B465DF">
              <w:rPr>
                <w:rFonts w:ascii="Times New Roman" w:hAnsi="Times New Roman"/>
                <w:b/>
                <w:spacing w:val="-8"/>
                <w:sz w:val="26"/>
                <w:szCs w:val="26"/>
              </w:rPr>
              <w:t>Năm sinh</w:t>
            </w:r>
          </w:p>
        </w:tc>
        <w:tc>
          <w:tcPr>
            <w:tcW w:w="1559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/>
              <w:jc w:val="center"/>
              <w:rPr>
                <w:rFonts w:ascii="Times New Roman" w:hAnsi="Times New Roman"/>
                <w:b/>
                <w:spacing w:val="-8"/>
                <w:sz w:val="26"/>
                <w:szCs w:val="26"/>
              </w:rPr>
            </w:pPr>
            <w:r w:rsidRPr="00B465DF">
              <w:rPr>
                <w:rFonts w:ascii="Times New Roman" w:hAnsi="Times New Roman"/>
                <w:b/>
                <w:spacing w:val="-8"/>
                <w:sz w:val="26"/>
                <w:szCs w:val="26"/>
              </w:rPr>
              <w:t>Chức danh/</w:t>
            </w:r>
          </w:p>
          <w:p w:rsidR="00D6674F" w:rsidRPr="00B465DF" w:rsidRDefault="00D6674F" w:rsidP="00E21D68">
            <w:pPr>
              <w:tabs>
                <w:tab w:val="right" w:leader="dot" w:pos="9072"/>
              </w:tabs>
              <w:spacing w:after="80"/>
              <w:jc w:val="center"/>
              <w:rPr>
                <w:rFonts w:ascii="Times New Roman" w:hAnsi="Times New Roman"/>
                <w:b/>
                <w:spacing w:val="-8"/>
                <w:sz w:val="26"/>
                <w:szCs w:val="26"/>
              </w:rPr>
            </w:pPr>
            <w:r w:rsidRPr="00B465DF">
              <w:rPr>
                <w:rFonts w:ascii="Times New Roman" w:hAnsi="Times New Roman"/>
                <w:b/>
                <w:spacing w:val="-8"/>
                <w:sz w:val="26"/>
                <w:szCs w:val="26"/>
              </w:rPr>
              <w:t>vị trí hiện tại</w:t>
            </w:r>
          </w:p>
        </w:tc>
        <w:tc>
          <w:tcPr>
            <w:tcW w:w="1276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b/>
                <w:spacing w:val="-8"/>
                <w:sz w:val="26"/>
                <w:szCs w:val="26"/>
              </w:rPr>
            </w:pPr>
            <w:r w:rsidRPr="00B465DF">
              <w:rPr>
                <w:rFonts w:ascii="Times New Roman" w:hAnsi="Times New Roman"/>
                <w:b/>
                <w:spacing w:val="-8"/>
                <w:sz w:val="26"/>
                <w:szCs w:val="26"/>
              </w:rPr>
              <w:t>Điện thoại</w:t>
            </w:r>
          </w:p>
        </w:tc>
        <w:tc>
          <w:tcPr>
            <w:tcW w:w="2835" w:type="dxa"/>
            <w:vAlign w:val="center"/>
          </w:tcPr>
          <w:p w:rsidR="00931742" w:rsidRPr="00B465DF" w:rsidRDefault="00D6674F" w:rsidP="00E21D68">
            <w:pPr>
              <w:tabs>
                <w:tab w:val="right" w:leader="dot" w:pos="9072"/>
              </w:tabs>
              <w:spacing w:before="80"/>
              <w:ind w:left="-108" w:right="-108" w:firstLine="108"/>
              <w:jc w:val="center"/>
              <w:rPr>
                <w:rFonts w:ascii="Times New Roman" w:hAnsi="Times New Roman"/>
                <w:b/>
                <w:spacing w:val="-8"/>
                <w:sz w:val="26"/>
                <w:szCs w:val="26"/>
              </w:rPr>
            </w:pPr>
            <w:r w:rsidRPr="00B465DF">
              <w:rPr>
                <w:rFonts w:ascii="Times New Roman" w:hAnsi="Times New Roman"/>
                <w:b/>
                <w:spacing w:val="-8"/>
                <w:sz w:val="26"/>
                <w:szCs w:val="26"/>
              </w:rPr>
              <w:t xml:space="preserve">Tên </w:t>
            </w:r>
            <w:r w:rsidR="00026663" w:rsidRPr="00B465DF">
              <w:rPr>
                <w:rFonts w:ascii="Times New Roman" w:hAnsi="Times New Roman"/>
                <w:b/>
                <w:spacing w:val="-8"/>
                <w:sz w:val="26"/>
                <w:szCs w:val="26"/>
              </w:rPr>
              <w:t xml:space="preserve">Khóa/Chuyên đề </w:t>
            </w:r>
          </w:p>
          <w:p w:rsidR="00D6674F" w:rsidRPr="00B465DF" w:rsidRDefault="00026663" w:rsidP="00E21D68">
            <w:pPr>
              <w:tabs>
                <w:tab w:val="right" w:leader="dot" w:pos="9072"/>
              </w:tabs>
              <w:spacing w:after="80"/>
              <w:ind w:left="-108" w:right="-108" w:firstLine="108"/>
              <w:jc w:val="center"/>
              <w:rPr>
                <w:rFonts w:ascii="Times New Roman" w:hAnsi="Times New Roman"/>
                <w:b/>
                <w:spacing w:val="-8"/>
                <w:sz w:val="26"/>
                <w:szCs w:val="26"/>
              </w:rPr>
            </w:pPr>
            <w:r w:rsidRPr="00B465DF">
              <w:rPr>
                <w:rFonts w:ascii="Times New Roman" w:hAnsi="Times New Roman"/>
                <w:b/>
                <w:spacing w:val="-8"/>
                <w:sz w:val="26"/>
                <w:szCs w:val="26"/>
              </w:rPr>
              <w:t>đào tạo đăng ký</w:t>
            </w:r>
            <w:r w:rsidR="005C1999" w:rsidRPr="00B465DF">
              <w:rPr>
                <w:rFonts w:ascii="Times New Roman" w:hAnsi="Times New Roman"/>
                <w:b/>
                <w:spacing w:val="-8"/>
                <w:sz w:val="26"/>
                <w:szCs w:val="26"/>
              </w:rPr>
              <w:t xml:space="preserve"> tham gia</w:t>
            </w:r>
          </w:p>
        </w:tc>
      </w:tr>
      <w:tr w:rsidR="00270A1A" w:rsidRPr="00B465DF" w:rsidTr="00151D48">
        <w:trPr>
          <w:trHeight w:val="624"/>
        </w:trPr>
        <w:tc>
          <w:tcPr>
            <w:tcW w:w="568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  <w:r w:rsidRPr="00B465DF">
              <w:rPr>
                <w:rFonts w:ascii="Times New Roman" w:hAnsi="Times New Roman"/>
                <w:spacing w:val="-8"/>
                <w:sz w:val="26"/>
                <w:szCs w:val="26"/>
              </w:rPr>
              <w:t>1</w:t>
            </w:r>
          </w:p>
        </w:tc>
        <w:tc>
          <w:tcPr>
            <w:tcW w:w="1843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</w:tr>
      <w:tr w:rsidR="00270A1A" w:rsidRPr="00B465DF" w:rsidTr="00151D48">
        <w:trPr>
          <w:trHeight w:val="624"/>
        </w:trPr>
        <w:tc>
          <w:tcPr>
            <w:tcW w:w="568" w:type="dxa"/>
            <w:vAlign w:val="center"/>
          </w:tcPr>
          <w:p w:rsidR="00D6674F" w:rsidRPr="00B465DF" w:rsidRDefault="00B465D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  <w:r w:rsidRPr="00B465DF">
              <w:rPr>
                <w:rFonts w:ascii="Times New Roman" w:hAnsi="Times New Roman"/>
                <w:spacing w:val="-8"/>
                <w:sz w:val="26"/>
                <w:szCs w:val="26"/>
              </w:rPr>
              <w:t>2</w:t>
            </w:r>
          </w:p>
        </w:tc>
        <w:tc>
          <w:tcPr>
            <w:tcW w:w="1843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D6674F" w:rsidRPr="00B465DF" w:rsidRDefault="00D6674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</w:tr>
      <w:tr w:rsidR="00B465DF" w:rsidRPr="00B465DF" w:rsidTr="00151D48">
        <w:trPr>
          <w:trHeight w:val="624"/>
        </w:trPr>
        <w:tc>
          <w:tcPr>
            <w:tcW w:w="568" w:type="dxa"/>
            <w:vAlign w:val="center"/>
          </w:tcPr>
          <w:p w:rsidR="00B465DF" w:rsidRPr="00B465DF" w:rsidRDefault="00B465D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  <w:r w:rsidRPr="00B465DF">
              <w:rPr>
                <w:rFonts w:ascii="Times New Roman" w:hAnsi="Times New Roman"/>
                <w:spacing w:val="-8"/>
                <w:sz w:val="26"/>
                <w:szCs w:val="26"/>
              </w:rPr>
              <w:t>…</w:t>
            </w:r>
          </w:p>
        </w:tc>
        <w:tc>
          <w:tcPr>
            <w:tcW w:w="1843" w:type="dxa"/>
            <w:vAlign w:val="center"/>
          </w:tcPr>
          <w:p w:rsidR="00B465DF" w:rsidRPr="00B465DF" w:rsidRDefault="00B465D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B465DF" w:rsidRPr="00B465DF" w:rsidRDefault="00B465D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B465DF" w:rsidRPr="00B465DF" w:rsidRDefault="00B465D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B465DF" w:rsidRPr="00B465DF" w:rsidRDefault="00B465D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B465DF" w:rsidRPr="00B465DF" w:rsidRDefault="00B465D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B465DF" w:rsidRPr="00B465DF" w:rsidRDefault="00B465DF" w:rsidP="00E21D68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Times New Roman" w:hAnsi="Times New Roman"/>
                <w:spacing w:val="-8"/>
                <w:sz w:val="26"/>
                <w:szCs w:val="26"/>
              </w:rPr>
            </w:pPr>
          </w:p>
        </w:tc>
      </w:tr>
    </w:tbl>
    <w:p w:rsidR="002E7084" w:rsidRPr="00B465DF" w:rsidRDefault="002E7084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lastRenderedPageBreak/>
        <w:t>- Hình thức đóng học phí: Chuyển khoản.</w:t>
      </w:r>
    </w:p>
    <w:p w:rsidR="002E7084" w:rsidRPr="00B465DF" w:rsidRDefault="002E7084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- Thông t</w:t>
      </w:r>
      <w:r w:rsidR="00442F4E" w:rsidRPr="00B465DF">
        <w:rPr>
          <w:rFonts w:ascii="Times New Roman" w:hAnsi="Times New Roman"/>
          <w:sz w:val="26"/>
          <w:szCs w:val="26"/>
        </w:rPr>
        <w:t>in nhận xuất hóa đơn tài chính:</w:t>
      </w:r>
    </w:p>
    <w:p w:rsidR="002E7084" w:rsidRPr="00B465DF" w:rsidRDefault="002E7084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 xml:space="preserve">   + Tên người nhận:</w:t>
      </w:r>
      <w:r w:rsidR="008B2124" w:rsidRPr="00B465DF">
        <w:rPr>
          <w:rFonts w:ascii="Times New Roman" w:hAnsi="Times New Roman"/>
          <w:sz w:val="26"/>
          <w:szCs w:val="26"/>
        </w:rPr>
        <w:tab/>
        <w:t>Số điện thoại:………</w:t>
      </w:r>
      <w:r w:rsidR="000D7110" w:rsidRPr="00B465DF">
        <w:rPr>
          <w:rFonts w:ascii="Times New Roman" w:hAnsi="Times New Roman"/>
          <w:sz w:val="26"/>
          <w:szCs w:val="26"/>
        </w:rPr>
        <w:t>.</w:t>
      </w:r>
      <w:r w:rsidR="008B2124" w:rsidRPr="00B465DF">
        <w:rPr>
          <w:rFonts w:ascii="Times New Roman" w:hAnsi="Times New Roman"/>
          <w:sz w:val="26"/>
          <w:szCs w:val="26"/>
        </w:rPr>
        <w:t>……</w:t>
      </w:r>
    </w:p>
    <w:p w:rsidR="002E7084" w:rsidRPr="00B465DF" w:rsidRDefault="002E7084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 xml:space="preserve">   + Địa chỉ Email </w:t>
      </w:r>
      <w:r w:rsidR="008B2124" w:rsidRPr="00B465DF">
        <w:rPr>
          <w:rFonts w:ascii="Times New Roman" w:hAnsi="Times New Roman"/>
          <w:sz w:val="26"/>
          <w:szCs w:val="26"/>
        </w:rPr>
        <w:t>nhận hóa đơn:</w:t>
      </w:r>
      <w:r w:rsidR="003838F9" w:rsidRPr="00B465DF">
        <w:rPr>
          <w:rFonts w:ascii="Times New Roman" w:hAnsi="Times New Roman"/>
          <w:sz w:val="26"/>
          <w:szCs w:val="26"/>
        </w:rPr>
        <w:tab/>
      </w:r>
    </w:p>
    <w:p w:rsidR="00BD08F0" w:rsidRPr="00B465DF" w:rsidRDefault="00BD08F0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b/>
          <w:sz w:val="26"/>
          <w:szCs w:val="26"/>
        </w:rPr>
      </w:pPr>
      <w:r w:rsidRPr="00B465DF">
        <w:rPr>
          <w:rFonts w:ascii="Times New Roman" w:hAnsi="Times New Roman"/>
          <w:b/>
          <w:sz w:val="26"/>
          <w:szCs w:val="26"/>
        </w:rPr>
        <w:t>DOANH NGHIỆP CAM KẾT</w:t>
      </w:r>
    </w:p>
    <w:p w:rsidR="00561FA5" w:rsidRPr="00B465DF" w:rsidRDefault="00561FA5" w:rsidP="00E21D68">
      <w:pPr>
        <w:tabs>
          <w:tab w:val="right" w:leader="dot" w:pos="9072"/>
        </w:tabs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1</w:t>
      </w:r>
      <w:r w:rsidR="00BD08F0" w:rsidRPr="00B465DF">
        <w:rPr>
          <w:rFonts w:ascii="Times New Roman" w:hAnsi="Times New Roman"/>
          <w:sz w:val="26"/>
          <w:szCs w:val="26"/>
        </w:rPr>
        <w:t xml:space="preserve">. </w:t>
      </w:r>
      <w:r w:rsidRPr="00B465DF">
        <w:rPr>
          <w:rFonts w:ascii="Times New Roman" w:hAnsi="Times New Roman"/>
          <w:sz w:val="26"/>
          <w:szCs w:val="26"/>
        </w:rPr>
        <w:t>Về tính chính xác liên quan tới thông tin của doanh nghiệp.</w:t>
      </w:r>
    </w:p>
    <w:p w:rsidR="00BE5412" w:rsidRPr="00B465DF" w:rsidRDefault="00561FA5" w:rsidP="00E21D68">
      <w:pPr>
        <w:tabs>
          <w:tab w:val="right" w:leader="dot" w:pos="9072"/>
        </w:tabs>
        <w:spacing w:before="120" w:after="360"/>
        <w:jc w:val="both"/>
        <w:rPr>
          <w:rFonts w:ascii="Times New Roman" w:hAnsi="Times New Roman"/>
          <w:sz w:val="26"/>
          <w:szCs w:val="26"/>
        </w:rPr>
      </w:pPr>
      <w:r w:rsidRPr="00B465DF">
        <w:rPr>
          <w:rFonts w:ascii="Times New Roman" w:hAnsi="Times New Roman"/>
          <w:sz w:val="26"/>
          <w:szCs w:val="26"/>
        </w:rPr>
        <w:t>2. Chấp hành nghiêm chỉnh các quy định của pháp luật Việt Nam.</w:t>
      </w:r>
    </w:p>
    <w:p w:rsidR="0051768E" w:rsidRPr="00B41D3D" w:rsidRDefault="0086454C" w:rsidP="00CB58F3">
      <w:pPr>
        <w:tabs>
          <w:tab w:val="center" w:pos="6237"/>
        </w:tabs>
        <w:spacing w:before="2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6"/>
          <w:szCs w:val="26"/>
        </w:rPr>
        <w:tab/>
      </w:r>
      <w:r w:rsidRPr="00E25226">
        <w:rPr>
          <w:rFonts w:ascii="Times New Roman" w:hAnsi="Times New Roman"/>
          <w:i/>
          <w:sz w:val="28"/>
          <w:szCs w:val="28"/>
        </w:rPr>
        <w:t>Vĩnh Long, ngày … tháng … năm …</w:t>
      </w:r>
      <w:r>
        <w:rPr>
          <w:rFonts w:ascii="Times New Roman" w:hAnsi="Times New Roman"/>
          <w:i/>
          <w:sz w:val="26"/>
          <w:szCs w:val="26"/>
        </w:rPr>
        <w:tab/>
      </w:r>
      <w:r w:rsidR="0051768E" w:rsidRPr="00865ECD">
        <w:rPr>
          <w:rFonts w:ascii="Times New Roman" w:hAnsi="Times New Roman"/>
          <w:i/>
          <w:sz w:val="26"/>
          <w:szCs w:val="26"/>
        </w:rPr>
        <w:tab/>
      </w:r>
      <w:r w:rsidR="0051768E" w:rsidRPr="00B41D3D">
        <w:rPr>
          <w:rFonts w:ascii="Times New Roman" w:hAnsi="Times New Roman"/>
          <w:b/>
          <w:sz w:val="28"/>
          <w:szCs w:val="28"/>
        </w:rPr>
        <w:t>ĐẠI DIỆN HỢP PHÁP CỦA DOANH NGHIỆP</w:t>
      </w:r>
    </w:p>
    <w:p w:rsidR="0051768E" w:rsidRPr="00B41D3D" w:rsidRDefault="0051768E" w:rsidP="00E003DE">
      <w:pPr>
        <w:tabs>
          <w:tab w:val="center" w:pos="6237"/>
        </w:tabs>
        <w:rPr>
          <w:rFonts w:ascii="Times New Roman" w:hAnsi="Times New Roman"/>
          <w:i/>
          <w:sz w:val="28"/>
          <w:szCs w:val="28"/>
        </w:rPr>
      </w:pPr>
      <w:r w:rsidRPr="00B41D3D">
        <w:rPr>
          <w:rFonts w:ascii="Times New Roman" w:hAnsi="Times New Roman"/>
          <w:i/>
          <w:sz w:val="28"/>
          <w:szCs w:val="28"/>
        </w:rPr>
        <w:tab/>
        <w:t>(Họ tên, chức vụ, ký và đóng dấu)</w:t>
      </w:r>
    </w:p>
    <w:p w:rsidR="0051768E" w:rsidRPr="00C9040C" w:rsidRDefault="0051768E" w:rsidP="0051768E">
      <w:pPr>
        <w:rPr>
          <w:rFonts w:ascii="Times New Roman" w:hAnsi="Times New Roman"/>
          <w:sz w:val="28"/>
          <w:szCs w:val="28"/>
        </w:rPr>
      </w:pPr>
    </w:p>
    <w:sectPr w:rsidR="0051768E" w:rsidRPr="00C9040C" w:rsidSect="00D6674F">
      <w:headerReference w:type="default" r:id="rId7"/>
      <w:pgSz w:w="11907" w:h="16840" w:code="9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EEE" w:rsidRDefault="00D66EEE" w:rsidP="00AC03BE">
      <w:r>
        <w:separator/>
      </w:r>
    </w:p>
  </w:endnote>
  <w:endnote w:type="continuationSeparator" w:id="0">
    <w:p w:rsidR="00D66EEE" w:rsidRDefault="00D66EEE" w:rsidP="00AC0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EEE" w:rsidRDefault="00D66EEE" w:rsidP="00AC03BE">
      <w:r>
        <w:separator/>
      </w:r>
    </w:p>
  </w:footnote>
  <w:footnote w:type="continuationSeparator" w:id="0">
    <w:p w:rsidR="00D66EEE" w:rsidRDefault="00D66EEE" w:rsidP="00AC03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187204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:rsidR="00C61C6A" w:rsidRPr="00C61C6A" w:rsidRDefault="00C61C6A">
        <w:pPr>
          <w:pStyle w:val="Header"/>
          <w:jc w:val="center"/>
          <w:rPr>
            <w:rFonts w:ascii="Times New Roman" w:hAnsi="Times New Roman"/>
          </w:rPr>
        </w:pPr>
        <w:r w:rsidRPr="009B3257">
          <w:rPr>
            <w:rFonts w:ascii="Times New Roman" w:hAnsi="Times New Roman"/>
            <w:sz w:val="28"/>
            <w:szCs w:val="28"/>
          </w:rPr>
          <w:fldChar w:fldCharType="begin"/>
        </w:r>
        <w:r w:rsidRPr="009B3257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9B3257">
          <w:rPr>
            <w:rFonts w:ascii="Times New Roman" w:hAnsi="Times New Roman"/>
            <w:sz w:val="28"/>
            <w:szCs w:val="28"/>
          </w:rPr>
          <w:fldChar w:fldCharType="separate"/>
        </w:r>
        <w:r w:rsidR="0070717C">
          <w:rPr>
            <w:rFonts w:ascii="Times New Roman" w:hAnsi="Times New Roman"/>
            <w:noProof/>
            <w:sz w:val="28"/>
            <w:szCs w:val="28"/>
          </w:rPr>
          <w:t>2</w:t>
        </w:r>
        <w:r w:rsidRPr="009B3257">
          <w:rPr>
            <w:rFonts w:ascii="Times New Roman" w:hAnsi="Times New Roman"/>
            <w:noProof/>
            <w:sz w:val="28"/>
            <w:szCs w:val="28"/>
          </w:rPr>
          <w:fldChar w:fldCharType="end"/>
        </w:r>
      </w:p>
    </w:sdtContent>
  </w:sdt>
  <w:p w:rsidR="00AC03BE" w:rsidRDefault="00AC03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B1E"/>
    <w:rsid w:val="0001285C"/>
    <w:rsid w:val="00015E32"/>
    <w:rsid w:val="0002303C"/>
    <w:rsid w:val="00024D26"/>
    <w:rsid w:val="00026663"/>
    <w:rsid w:val="00042127"/>
    <w:rsid w:val="0005378F"/>
    <w:rsid w:val="00064915"/>
    <w:rsid w:val="0007485D"/>
    <w:rsid w:val="00096919"/>
    <w:rsid w:val="000B5F48"/>
    <w:rsid w:val="000B6A7A"/>
    <w:rsid w:val="000C4895"/>
    <w:rsid w:val="000C581C"/>
    <w:rsid w:val="000D4F72"/>
    <w:rsid w:val="000D67D9"/>
    <w:rsid w:val="000D7110"/>
    <w:rsid w:val="000E2F98"/>
    <w:rsid w:val="000E4342"/>
    <w:rsid w:val="000E5630"/>
    <w:rsid w:val="000F68CB"/>
    <w:rsid w:val="000F7C1D"/>
    <w:rsid w:val="000F7E8C"/>
    <w:rsid w:val="0010586D"/>
    <w:rsid w:val="0012151D"/>
    <w:rsid w:val="001225C3"/>
    <w:rsid w:val="001238B1"/>
    <w:rsid w:val="00125F62"/>
    <w:rsid w:val="00127E96"/>
    <w:rsid w:val="00132929"/>
    <w:rsid w:val="0015065F"/>
    <w:rsid w:val="00151D48"/>
    <w:rsid w:val="00163298"/>
    <w:rsid w:val="00165291"/>
    <w:rsid w:val="001725DD"/>
    <w:rsid w:val="00174D43"/>
    <w:rsid w:val="00194CAE"/>
    <w:rsid w:val="001D662D"/>
    <w:rsid w:val="00201540"/>
    <w:rsid w:val="00203599"/>
    <w:rsid w:val="00206521"/>
    <w:rsid w:val="002315A3"/>
    <w:rsid w:val="00236054"/>
    <w:rsid w:val="00247E50"/>
    <w:rsid w:val="002512C2"/>
    <w:rsid w:val="0025385D"/>
    <w:rsid w:val="002562FD"/>
    <w:rsid w:val="00261891"/>
    <w:rsid w:val="00270A1A"/>
    <w:rsid w:val="002828DE"/>
    <w:rsid w:val="002862E6"/>
    <w:rsid w:val="0029046B"/>
    <w:rsid w:val="002A36F7"/>
    <w:rsid w:val="002C4C58"/>
    <w:rsid w:val="002D779C"/>
    <w:rsid w:val="002E7084"/>
    <w:rsid w:val="002F205A"/>
    <w:rsid w:val="00302ED6"/>
    <w:rsid w:val="00314C10"/>
    <w:rsid w:val="0032080B"/>
    <w:rsid w:val="00330492"/>
    <w:rsid w:val="00333D47"/>
    <w:rsid w:val="00336C13"/>
    <w:rsid w:val="00350460"/>
    <w:rsid w:val="003565A7"/>
    <w:rsid w:val="00356BC2"/>
    <w:rsid w:val="003647B4"/>
    <w:rsid w:val="00376028"/>
    <w:rsid w:val="00382611"/>
    <w:rsid w:val="003838F9"/>
    <w:rsid w:val="003839C3"/>
    <w:rsid w:val="003855BD"/>
    <w:rsid w:val="003926AB"/>
    <w:rsid w:val="00394A5A"/>
    <w:rsid w:val="003A38C9"/>
    <w:rsid w:val="003B4DF0"/>
    <w:rsid w:val="003B725B"/>
    <w:rsid w:val="003C46CC"/>
    <w:rsid w:val="003C5C70"/>
    <w:rsid w:val="003F6115"/>
    <w:rsid w:val="00406F4D"/>
    <w:rsid w:val="00412A67"/>
    <w:rsid w:val="00412CC9"/>
    <w:rsid w:val="0042786D"/>
    <w:rsid w:val="00442F4E"/>
    <w:rsid w:val="00443FFB"/>
    <w:rsid w:val="00447B6F"/>
    <w:rsid w:val="00455617"/>
    <w:rsid w:val="00486E4A"/>
    <w:rsid w:val="004B0BEE"/>
    <w:rsid w:val="004D2C87"/>
    <w:rsid w:val="004D7759"/>
    <w:rsid w:val="004F1117"/>
    <w:rsid w:val="004F2813"/>
    <w:rsid w:val="004F3C76"/>
    <w:rsid w:val="00501E8C"/>
    <w:rsid w:val="005104C3"/>
    <w:rsid w:val="00516B34"/>
    <w:rsid w:val="0051768E"/>
    <w:rsid w:val="005233EE"/>
    <w:rsid w:val="005275DD"/>
    <w:rsid w:val="0055130A"/>
    <w:rsid w:val="00561FA5"/>
    <w:rsid w:val="00567AD6"/>
    <w:rsid w:val="00572310"/>
    <w:rsid w:val="005A1218"/>
    <w:rsid w:val="005A6904"/>
    <w:rsid w:val="005A6973"/>
    <w:rsid w:val="005C0008"/>
    <w:rsid w:val="005C1999"/>
    <w:rsid w:val="005C50A1"/>
    <w:rsid w:val="005D33FD"/>
    <w:rsid w:val="005D4E52"/>
    <w:rsid w:val="005E45A1"/>
    <w:rsid w:val="0060511A"/>
    <w:rsid w:val="0060598E"/>
    <w:rsid w:val="00611F7D"/>
    <w:rsid w:val="0061709A"/>
    <w:rsid w:val="0062430D"/>
    <w:rsid w:val="006343A0"/>
    <w:rsid w:val="00637AE2"/>
    <w:rsid w:val="0064778B"/>
    <w:rsid w:val="006514C2"/>
    <w:rsid w:val="0066173E"/>
    <w:rsid w:val="00667650"/>
    <w:rsid w:val="006819C5"/>
    <w:rsid w:val="00697C38"/>
    <w:rsid w:val="006B687A"/>
    <w:rsid w:val="006B77E9"/>
    <w:rsid w:val="006C2CD0"/>
    <w:rsid w:val="006C4062"/>
    <w:rsid w:val="006C7B1E"/>
    <w:rsid w:val="006D3268"/>
    <w:rsid w:val="006E067D"/>
    <w:rsid w:val="0070717C"/>
    <w:rsid w:val="007147F0"/>
    <w:rsid w:val="00721E16"/>
    <w:rsid w:val="00723342"/>
    <w:rsid w:val="007338FE"/>
    <w:rsid w:val="007354FF"/>
    <w:rsid w:val="00736484"/>
    <w:rsid w:val="00740A51"/>
    <w:rsid w:val="00740D56"/>
    <w:rsid w:val="00743F4F"/>
    <w:rsid w:val="00752D7F"/>
    <w:rsid w:val="00756D2C"/>
    <w:rsid w:val="007613F4"/>
    <w:rsid w:val="007616EC"/>
    <w:rsid w:val="0076234F"/>
    <w:rsid w:val="00774CC9"/>
    <w:rsid w:val="00775174"/>
    <w:rsid w:val="00784A4E"/>
    <w:rsid w:val="00794AE6"/>
    <w:rsid w:val="00797EB4"/>
    <w:rsid w:val="007A3DC8"/>
    <w:rsid w:val="007D1BDE"/>
    <w:rsid w:val="007E07F2"/>
    <w:rsid w:val="007F0808"/>
    <w:rsid w:val="00811A16"/>
    <w:rsid w:val="00826072"/>
    <w:rsid w:val="00827BD2"/>
    <w:rsid w:val="008330E0"/>
    <w:rsid w:val="00833221"/>
    <w:rsid w:val="0086454C"/>
    <w:rsid w:val="00865ECD"/>
    <w:rsid w:val="00871F6C"/>
    <w:rsid w:val="00873A3F"/>
    <w:rsid w:val="008A0783"/>
    <w:rsid w:val="008B2124"/>
    <w:rsid w:val="008B4AE6"/>
    <w:rsid w:val="008C094F"/>
    <w:rsid w:val="008C3C89"/>
    <w:rsid w:val="008C6588"/>
    <w:rsid w:val="008C704B"/>
    <w:rsid w:val="008D43AA"/>
    <w:rsid w:val="008D7BF6"/>
    <w:rsid w:val="008E0C6A"/>
    <w:rsid w:val="008E3B20"/>
    <w:rsid w:val="008E3E93"/>
    <w:rsid w:val="008F26E6"/>
    <w:rsid w:val="0090410E"/>
    <w:rsid w:val="0090651D"/>
    <w:rsid w:val="0091259F"/>
    <w:rsid w:val="00916899"/>
    <w:rsid w:val="00926300"/>
    <w:rsid w:val="00931742"/>
    <w:rsid w:val="00933172"/>
    <w:rsid w:val="009369B1"/>
    <w:rsid w:val="00936E75"/>
    <w:rsid w:val="0094622C"/>
    <w:rsid w:val="00947E7A"/>
    <w:rsid w:val="00955AB0"/>
    <w:rsid w:val="00956F49"/>
    <w:rsid w:val="00994C17"/>
    <w:rsid w:val="00995D17"/>
    <w:rsid w:val="009A235A"/>
    <w:rsid w:val="009B3257"/>
    <w:rsid w:val="009C2EFA"/>
    <w:rsid w:val="009C3A37"/>
    <w:rsid w:val="009D38F8"/>
    <w:rsid w:val="009D7BC6"/>
    <w:rsid w:val="009F05A6"/>
    <w:rsid w:val="009F1BD3"/>
    <w:rsid w:val="009F1FFE"/>
    <w:rsid w:val="009F7454"/>
    <w:rsid w:val="00A1256E"/>
    <w:rsid w:val="00A23AD2"/>
    <w:rsid w:val="00A27F73"/>
    <w:rsid w:val="00A342EC"/>
    <w:rsid w:val="00A35085"/>
    <w:rsid w:val="00A66502"/>
    <w:rsid w:val="00A71D15"/>
    <w:rsid w:val="00A73551"/>
    <w:rsid w:val="00A75E71"/>
    <w:rsid w:val="00A80F57"/>
    <w:rsid w:val="00A93C47"/>
    <w:rsid w:val="00A95B10"/>
    <w:rsid w:val="00AA450C"/>
    <w:rsid w:val="00AC03BE"/>
    <w:rsid w:val="00AD4040"/>
    <w:rsid w:val="00B12410"/>
    <w:rsid w:val="00B26E5C"/>
    <w:rsid w:val="00B30FF4"/>
    <w:rsid w:val="00B32062"/>
    <w:rsid w:val="00B41D3D"/>
    <w:rsid w:val="00B465DF"/>
    <w:rsid w:val="00B6435C"/>
    <w:rsid w:val="00B90581"/>
    <w:rsid w:val="00B94384"/>
    <w:rsid w:val="00B95B58"/>
    <w:rsid w:val="00BC3C6B"/>
    <w:rsid w:val="00BD08F0"/>
    <w:rsid w:val="00BE5412"/>
    <w:rsid w:val="00BE70A7"/>
    <w:rsid w:val="00BF1C73"/>
    <w:rsid w:val="00C0031A"/>
    <w:rsid w:val="00C02CD4"/>
    <w:rsid w:val="00C0617B"/>
    <w:rsid w:val="00C065D2"/>
    <w:rsid w:val="00C4353D"/>
    <w:rsid w:val="00C51A1E"/>
    <w:rsid w:val="00C5288A"/>
    <w:rsid w:val="00C54492"/>
    <w:rsid w:val="00C61C6A"/>
    <w:rsid w:val="00C62CF2"/>
    <w:rsid w:val="00C6742A"/>
    <w:rsid w:val="00C7004E"/>
    <w:rsid w:val="00C76DFD"/>
    <w:rsid w:val="00C8583A"/>
    <w:rsid w:val="00C86864"/>
    <w:rsid w:val="00C9040C"/>
    <w:rsid w:val="00CA4608"/>
    <w:rsid w:val="00CA6323"/>
    <w:rsid w:val="00CA6A46"/>
    <w:rsid w:val="00CB2317"/>
    <w:rsid w:val="00CB58F3"/>
    <w:rsid w:val="00CB7DAA"/>
    <w:rsid w:val="00CC02D6"/>
    <w:rsid w:val="00CC190B"/>
    <w:rsid w:val="00CC4552"/>
    <w:rsid w:val="00CC4A2F"/>
    <w:rsid w:val="00CD3222"/>
    <w:rsid w:val="00CE0E65"/>
    <w:rsid w:val="00CE1E42"/>
    <w:rsid w:val="00CF2812"/>
    <w:rsid w:val="00CF65B6"/>
    <w:rsid w:val="00D00EC1"/>
    <w:rsid w:val="00D04094"/>
    <w:rsid w:val="00D11F9B"/>
    <w:rsid w:val="00D12AD7"/>
    <w:rsid w:val="00D307C2"/>
    <w:rsid w:val="00D331E2"/>
    <w:rsid w:val="00D43667"/>
    <w:rsid w:val="00D50101"/>
    <w:rsid w:val="00D57854"/>
    <w:rsid w:val="00D630AD"/>
    <w:rsid w:val="00D6674F"/>
    <w:rsid w:val="00D66EEE"/>
    <w:rsid w:val="00D76204"/>
    <w:rsid w:val="00D770F1"/>
    <w:rsid w:val="00D849FC"/>
    <w:rsid w:val="00D8591E"/>
    <w:rsid w:val="00D903F3"/>
    <w:rsid w:val="00D9677A"/>
    <w:rsid w:val="00D979F8"/>
    <w:rsid w:val="00DB2326"/>
    <w:rsid w:val="00DB410D"/>
    <w:rsid w:val="00DB714B"/>
    <w:rsid w:val="00DC5FCC"/>
    <w:rsid w:val="00DE4376"/>
    <w:rsid w:val="00DF0700"/>
    <w:rsid w:val="00DF5380"/>
    <w:rsid w:val="00E003DE"/>
    <w:rsid w:val="00E04B84"/>
    <w:rsid w:val="00E20339"/>
    <w:rsid w:val="00E21D68"/>
    <w:rsid w:val="00E25226"/>
    <w:rsid w:val="00E261BC"/>
    <w:rsid w:val="00E3519B"/>
    <w:rsid w:val="00E43AD6"/>
    <w:rsid w:val="00E514E5"/>
    <w:rsid w:val="00E52172"/>
    <w:rsid w:val="00E5377F"/>
    <w:rsid w:val="00E77AB9"/>
    <w:rsid w:val="00E828EC"/>
    <w:rsid w:val="00E92F1E"/>
    <w:rsid w:val="00EA11D8"/>
    <w:rsid w:val="00EA3DE7"/>
    <w:rsid w:val="00EC04CF"/>
    <w:rsid w:val="00EC5891"/>
    <w:rsid w:val="00EE0FBC"/>
    <w:rsid w:val="00EF51B7"/>
    <w:rsid w:val="00EF6146"/>
    <w:rsid w:val="00F11434"/>
    <w:rsid w:val="00F21A90"/>
    <w:rsid w:val="00F300BD"/>
    <w:rsid w:val="00F432AE"/>
    <w:rsid w:val="00F60B85"/>
    <w:rsid w:val="00F62194"/>
    <w:rsid w:val="00F622AF"/>
    <w:rsid w:val="00F6544E"/>
    <w:rsid w:val="00F65DDF"/>
    <w:rsid w:val="00F85B09"/>
    <w:rsid w:val="00F85BB5"/>
    <w:rsid w:val="00F95163"/>
    <w:rsid w:val="00FA4691"/>
    <w:rsid w:val="00FB3700"/>
    <w:rsid w:val="00FE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5CD5B7F-859D-48A0-A716-1FAA4FB7F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07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826072"/>
    <w:pPr>
      <w:spacing w:after="160" w:line="240" w:lineRule="exact"/>
    </w:pPr>
    <w:rPr>
      <w:rFonts w:ascii="Verdana" w:eastAsia="MS Mincho" w:hAnsi="Verdana"/>
      <w:sz w:val="20"/>
    </w:rPr>
  </w:style>
  <w:style w:type="paragraph" w:styleId="ListParagraph">
    <w:name w:val="List Paragraph"/>
    <w:basedOn w:val="Normal"/>
    <w:uiPriority w:val="34"/>
    <w:qFormat/>
    <w:rsid w:val="003C5C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03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3B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C03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3BE"/>
    <w:rPr>
      <w:rFonts w:ascii="Arial" w:eastAsia="Times New Roman" w:hAnsi="Arial" w:cs="Times New Roman"/>
      <w:sz w:val="24"/>
      <w:szCs w:val="20"/>
    </w:rPr>
  </w:style>
  <w:style w:type="character" w:customStyle="1" w:styleId="fontstyle01">
    <w:name w:val="fontstyle01"/>
    <w:basedOn w:val="DefaultParagraphFont"/>
    <w:rsid w:val="003A38C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95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A3DE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3DE7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3D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7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Microsoft\Templates\C&#212;NG%20V&#258;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FCA84-358F-4A23-899F-A43ED7F67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CÔNG VĂN</Template>
  <TotalTime>70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85</cp:revision>
  <cp:lastPrinted>2022-07-11T13:41:00Z</cp:lastPrinted>
  <dcterms:created xsi:type="dcterms:W3CDTF">2025-06-12T09:03:00Z</dcterms:created>
  <dcterms:modified xsi:type="dcterms:W3CDTF">2026-09-23T01:42:00Z</dcterms:modified>
</cp:coreProperties>
</file>